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111D80" w14:textId="012B5248" w:rsidR="00F91465" w:rsidRDefault="00A37821">
      <w:pPr>
        <w:spacing w:line="276" w:lineRule="auto"/>
        <w:rPr>
          <w:rFonts w:ascii="Calibri" w:eastAsia="Calibri" w:hAnsi="Calibri" w:cs="Calibri"/>
          <w:sz w:val="22"/>
          <w:szCs w:val="22"/>
          <w:lang w:val="en-GB"/>
        </w:rPr>
      </w:pPr>
      <w:r>
        <w:rPr>
          <w:rFonts w:ascii="Calibri" w:eastAsia="Calibri" w:hAnsi="Calibri" w:cs="Calibri"/>
          <w:sz w:val="22"/>
          <w:szCs w:val="22"/>
          <w:lang w:val="en-GB"/>
        </w:rPr>
        <w:t>MMc</w:t>
      </w:r>
      <w:r w:rsidR="00B136AB">
        <w:rPr>
          <w:rFonts w:ascii="Calibri" w:eastAsia="Calibri" w:hAnsi="Calibri" w:cs="Calibri"/>
          <w:sz w:val="22"/>
          <w:szCs w:val="22"/>
          <w:lang w:val="en-GB"/>
        </w:rPr>
        <w:t>/</w:t>
      </w:r>
      <w:r>
        <w:rPr>
          <w:rFonts w:ascii="Calibri" w:eastAsia="Calibri" w:hAnsi="Calibri" w:cs="Calibri"/>
          <w:sz w:val="22"/>
          <w:szCs w:val="22"/>
          <w:lang w:val="en-GB"/>
        </w:rPr>
        <w:t>CA</w:t>
      </w:r>
    </w:p>
    <w:p w14:paraId="6D16BE15" w14:textId="77777777" w:rsidR="00B136AB" w:rsidRDefault="00B136AB">
      <w:pPr>
        <w:spacing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14:paraId="065656D3" w14:textId="79FE1CFE" w:rsidR="00B136AB" w:rsidRDefault="00B136AB">
      <w:pPr>
        <w:spacing w:line="276" w:lineRule="auto"/>
        <w:rPr>
          <w:rFonts w:ascii="Calibri" w:eastAsia="Calibri" w:hAnsi="Calibri" w:cs="Calibri"/>
          <w:sz w:val="22"/>
          <w:szCs w:val="22"/>
          <w:lang w:val="en-GB"/>
        </w:rPr>
      </w:pPr>
      <w:r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r w:rsidR="003E6D93">
        <w:rPr>
          <w:rFonts w:ascii="Calibri" w:eastAsia="Calibri" w:hAnsi="Calibri" w:cs="Calibri"/>
          <w:sz w:val="22"/>
          <w:szCs w:val="22"/>
          <w:lang w:val="en-GB"/>
        </w:rPr>
        <w:t>5</w:t>
      </w:r>
      <w:r w:rsidR="003E6D93" w:rsidRPr="003E6D93">
        <w:rPr>
          <w:rFonts w:ascii="Calibri" w:eastAsia="Calibri" w:hAnsi="Calibri" w:cs="Calibri"/>
          <w:sz w:val="22"/>
          <w:szCs w:val="22"/>
          <w:vertAlign w:val="superscript"/>
          <w:lang w:val="en-GB"/>
        </w:rPr>
        <w:t>th</w:t>
      </w:r>
      <w:r w:rsidR="003E6D93">
        <w:rPr>
          <w:rFonts w:ascii="Calibri" w:eastAsia="Calibri" w:hAnsi="Calibri" w:cs="Calibri"/>
          <w:sz w:val="22"/>
          <w:szCs w:val="22"/>
          <w:lang w:val="en-GB"/>
        </w:rPr>
        <w:t xml:space="preserve"> October 2024</w:t>
      </w:r>
    </w:p>
    <w:p w14:paraId="1C33D907" w14:textId="77777777" w:rsidR="00B136AB" w:rsidRDefault="00B136AB">
      <w:pPr>
        <w:spacing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14:paraId="50D7C00D" w14:textId="77777777" w:rsidR="00B136AB" w:rsidRDefault="00B136AB">
      <w:pPr>
        <w:spacing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14:paraId="18111D82" w14:textId="77777777" w:rsidR="00F91465" w:rsidRDefault="00F91465">
      <w:pPr>
        <w:spacing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14:paraId="18111D83" w14:textId="77777777" w:rsidR="00F91465" w:rsidRDefault="00613386">
      <w:pPr>
        <w:spacing w:line="276" w:lineRule="auto"/>
        <w:rPr>
          <w:rFonts w:ascii="Calibri" w:eastAsia="Calibri" w:hAnsi="Calibri" w:cs="Calibri"/>
          <w:sz w:val="22"/>
          <w:szCs w:val="22"/>
          <w:lang w:val="en-GB"/>
        </w:rPr>
      </w:pPr>
      <w:r>
        <w:rPr>
          <w:rFonts w:ascii="Calibri" w:eastAsia="Calibri" w:hAnsi="Calibri" w:cs="Calibri"/>
          <w:sz w:val="22"/>
          <w:szCs w:val="22"/>
          <w:lang w:val="en-GB"/>
        </w:rPr>
        <w:t>Dear Parent/Carer</w:t>
      </w:r>
    </w:p>
    <w:p w14:paraId="18111D84" w14:textId="77777777" w:rsidR="00F91465" w:rsidRDefault="00F91465">
      <w:pPr>
        <w:spacing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14:paraId="18111D85" w14:textId="5D568A8D" w:rsidR="00F91465" w:rsidRDefault="00613386">
      <w:pPr>
        <w:spacing w:line="276" w:lineRule="auto"/>
        <w:rPr>
          <w:rFonts w:ascii="Calibri" w:eastAsia="Calibri" w:hAnsi="Calibri" w:cs="Calibri"/>
          <w:b/>
          <w:sz w:val="22"/>
          <w:szCs w:val="22"/>
          <w:lang w:val="en-GB"/>
        </w:rPr>
      </w:pPr>
      <w:r>
        <w:rPr>
          <w:rFonts w:ascii="Calibri" w:eastAsia="Calibri" w:hAnsi="Calibri" w:cs="Calibri"/>
          <w:b/>
          <w:sz w:val="22"/>
          <w:szCs w:val="22"/>
          <w:lang w:val="en-GB"/>
        </w:rPr>
        <w:t>Rewards Trip</w:t>
      </w:r>
      <w:r w:rsidR="00AC551B">
        <w:rPr>
          <w:rFonts w:ascii="Calibri" w:eastAsia="Calibri" w:hAnsi="Calibri" w:cs="Calibri"/>
          <w:b/>
          <w:sz w:val="22"/>
          <w:szCs w:val="22"/>
          <w:lang w:val="en-GB"/>
        </w:rPr>
        <w:t>:</w:t>
      </w:r>
      <w:r>
        <w:rPr>
          <w:rFonts w:ascii="Calibri" w:eastAsia="Calibri" w:hAnsi="Calibri" w:cs="Calibri"/>
          <w:b/>
          <w:sz w:val="22"/>
          <w:szCs w:val="22"/>
          <w:lang w:val="en-GB"/>
        </w:rPr>
        <w:t xml:space="preserve"> </w:t>
      </w:r>
      <w:r w:rsidR="00EA6A64">
        <w:rPr>
          <w:rFonts w:ascii="Calibri" w:eastAsia="Calibri" w:hAnsi="Calibri" w:cs="Calibri"/>
          <w:b/>
          <w:sz w:val="22"/>
          <w:szCs w:val="22"/>
          <w:lang w:val="en-GB"/>
        </w:rPr>
        <w:t>Hollywood Bowl</w:t>
      </w:r>
    </w:p>
    <w:p w14:paraId="18111D86" w14:textId="77777777" w:rsidR="00F91465" w:rsidRDefault="00F91465">
      <w:pPr>
        <w:spacing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14:paraId="2C9B2A15" w14:textId="4FB0B236" w:rsidR="006E6B2B" w:rsidRDefault="00CD785D" w:rsidP="00934F2D">
      <w:pPr>
        <w:spacing w:after="120" w:line="276" w:lineRule="auto"/>
        <w:rPr>
          <w:rFonts w:ascii="Calibri" w:eastAsia="Calibri" w:hAnsi="Calibri" w:cs="Calibri"/>
          <w:sz w:val="22"/>
          <w:szCs w:val="22"/>
          <w:lang w:val="en-GB"/>
        </w:rPr>
      </w:pPr>
      <w:r>
        <w:rPr>
          <w:rFonts w:ascii="Calibri" w:eastAsia="Calibri" w:hAnsi="Calibri" w:cs="Calibri"/>
          <w:sz w:val="22"/>
          <w:szCs w:val="22"/>
          <w:lang w:val="en-GB"/>
        </w:rPr>
        <w:t xml:space="preserve">We are </w:t>
      </w:r>
      <w:r w:rsidR="00613386">
        <w:rPr>
          <w:rFonts w:ascii="Calibri" w:eastAsia="Calibri" w:hAnsi="Calibri" w:cs="Calibri"/>
          <w:sz w:val="22"/>
          <w:szCs w:val="22"/>
          <w:lang w:val="en-GB"/>
        </w:rPr>
        <w:t>delighted to be able to inform you that we are holding</w:t>
      </w:r>
      <w:r w:rsidR="00C46933">
        <w:rPr>
          <w:rFonts w:ascii="Calibri" w:eastAsia="Calibri" w:hAnsi="Calibri" w:cs="Calibri"/>
          <w:sz w:val="22"/>
          <w:szCs w:val="22"/>
          <w:lang w:val="en-GB"/>
        </w:rPr>
        <w:t xml:space="preserve"> a</w:t>
      </w:r>
      <w:r w:rsidR="00613386">
        <w:rPr>
          <w:rFonts w:ascii="Calibri" w:eastAsia="Calibri" w:hAnsi="Calibri" w:cs="Calibri"/>
          <w:sz w:val="22"/>
          <w:szCs w:val="22"/>
          <w:lang w:val="en-GB"/>
        </w:rPr>
        <w:t xml:space="preserve"> ‘Rewards T</w:t>
      </w:r>
      <w:r w:rsidR="00C46933">
        <w:rPr>
          <w:rFonts w:ascii="Calibri" w:eastAsia="Calibri" w:hAnsi="Calibri" w:cs="Calibri"/>
          <w:sz w:val="22"/>
          <w:szCs w:val="22"/>
          <w:lang w:val="en-GB"/>
        </w:rPr>
        <w:t>rip</w:t>
      </w:r>
      <w:r w:rsidR="00613386">
        <w:rPr>
          <w:rFonts w:ascii="Calibri" w:eastAsia="Calibri" w:hAnsi="Calibri" w:cs="Calibri"/>
          <w:sz w:val="22"/>
          <w:szCs w:val="22"/>
          <w:lang w:val="en-GB"/>
        </w:rPr>
        <w:t xml:space="preserve">’ to </w:t>
      </w:r>
      <w:r w:rsidR="00C46933" w:rsidRPr="00C46933">
        <w:rPr>
          <w:rFonts w:ascii="Calibri" w:eastAsia="Calibri" w:hAnsi="Calibri" w:cs="Calibri"/>
          <w:b/>
          <w:bCs/>
          <w:sz w:val="22"/>
          <w:szCs w:val="22"/>
          <w:lang w:val="en-GB"/>
        </w:rPr>
        <w:t xml:space="preserve">Hollywood Bowl on </w:t>
      </w:r>
      <w:r w:rsidR="003D60A5">
        <w:rPr>
          <w:rFonts w:ascii="Calibri" w:eastAsia="Calibri" w:hAnsi="Calibri" w:cs="Calibri"/>
          <w:b/>
          <w:bCs/>
          <w:sz w:val="22"/>
          <w:szCs w:val="22"/>
          <w:lang w:val="en-GB"/>
        </w:rPr>
        <w:t xml:space="preserve">Wednesday, </w:t>
      </w:r>
      <w:r w:rsidR="002B3C0B">
        <w:rPr>
          <w:rFonts w:ascii="Calibri" w:eastAsia="Calibri" w:hAnsi="Calibri" w:cs="Calibri"/>
          <w:b/>
          <w:bCs/>
          <w:sz w:val="22"/>
          <w:szCs w:val="22"/>
          <w:lang w:val="en-GB"/>
        </w:rPr>
        <w:t>18</w:t>
      </w:r>
      <w:r w:rsidR="002B3C0B" w:rsidRPr="002B3C0B">
        <w:rPr>
          <w:rFonts w:ascii="Calibri" w:eastAsia="Calibri" w:hAnsi="Calibri" w:cs="Calibri"/>
          <w:b/>
          <w:bCs/>
          <w:sz w:val="22"/>
          <w:szCs w:val="22"/>
          <w:vertAlign w:val="superscript"/>
          <w:lang w:val="en-GB"/>
        </w:rPr>
        <w:t>th</w:t>
      </w:r>
      <w:r w:rsidR="002B3C0B">
        <w:rPr>
          <w:rFonts w:ascii="Calibri" w:eastAsia="Calibri" w:hAnsi="Calibri" w:cs="Calibri"/>
          <w:b/>
          <w:bCs/>
          <w:sz w:val="22"/>
          <w:szCs w:val="22"/>
          <w:lang w:val="en-GB"/>
        </w:rPr>
        <w:t xml:space="preserve"> December</w:t>
      </w:r>
      <w:r w:rsidR="00AC551B">
        <w:rPr>
          <w:rFonts w:ascii="Calibri" w:eastAsia="Calibri" w:hAnsi="Calibri" w:cs="Calibri"/>
          <w:b/>
          <w:bCs/>
          <w:sz w:val="22"/>
          <w:szCs w:val="22"/>
          <w:lang w:val="en-GB"/>
        </w:rPr>
        <w:t xml:space="preserve">. </w:t>
      </w:r>
    </w:p>
    <w:p w14:paraId="2CA701AC" w14:textId="10035B49" w:rsidR="007B54AF" w:rsidRDefault="00461FCF" w:rsidP="00F92C32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Students will leave </w:t>
      </w:r>
      <w:r w:rsidR="004969D6">
        <w:rPr>
          <w:rFonts w:ascii="Calibri" w:eastAsia="Calibri" w:hAnsi="Calibri" w:cs="Calibri"/>
          <w:sz w:val="22"/>
          <w:szCs w:val="22"/>
        </w:rPr>
        <w:t xml:space="preserve">at </w:t>
      </w:r>
      <w:r w:rsidR="002B3C0B">
        <w:rPr>
          <w:rFonts w:ascii="Calibri" w:eastAsia="Calibri" w:hAnsi="Calibri" w:cs="Calibri"/>
          <w:sz w:val="22"/>
          <w:szCs w:val="22"/>
        </w:rPr>
        <w:t>1.15</w:t>
      </w:r>
      <w:r w:rsidR="004969D6">
        <w:rPr>
          <w:rFonts w:ascii="Calibri" w:eastAsia="Calibri" w:hAnsi="Calibri" w:cs="Calibri"/>
          <w:sz w:val="22"/>
          <w:szCs w:val="22"/>
        </w:rPr>
        <w:t>pm</w:t>
      </w:r>
      <w:r>
        <w:rPr>
          <w:rFonts w:ascii="Calibri" w:eastAsia="Calibri" w:hAnsi="Calibri" w:cs="Calibri"/>
          <w:sz w:val="22"/>
          <w:szCs w:val="22"/>
        </w:rPr>
        <w:t xml:space="preserve"> on the </w:t>
      </w:r>
      <w:r w:rsidR="009B2EC4">
        <w:rPr>
          <w:rFonts w:ascii="Calibri" w:eastAsia="Calibri" w:hAnsi="Calibri" w:cs="Calibri"/>
          <w:sz w:val="22"/>
          <w:szCs w:val="22"/>
        </w:rPr>
        <w:t>18</w:t>
      </w:r>
      <w:r w:rsidR="009B2EC4" w:rsidRPr="009B2EC4">
        <w:rPr>
          <w:rFonts w:ascii="Calibri" w:eastAsia="Calibri" w:hAnsi="Calibri" w:cs="Calibri"/>
          <w:sz w:val="22"/>
          <w:szCs w:val="22"/>
          <w:vertAlign w:val="superscript"/>
        </w:rPr>
        <w:t>th</w:t>
      </w:r>
      <w:r w:rsidR="009B2EC4">
        <w:rPr>
          <w:rFonts w:ascii="Calibri" w:eastAsia="Calibri" w:hAnsi="Calibri" w:cs="Calibri"/>
          <w:sz w:val="22"/>
          <w:szCs w:val="22"/>
        </w:rPr>
        <w:t xml:space="preserve"> December</w:t>
      </w:r>
      <w:r>
        <w:rPr>
          <w:rFonts w:ascii="Calibri" w:eastAsia="Calibri" w:hAnsi="Calibri" w:cs="Calibri"/>
          <w:sz w:val="22"/>
          <w:szCs w:val="22"/>
        </w:rPr>
        <w:t xml:space="preserve"> so that they can have their lunch before leaving the Academy. </w:t>
      </w:r>
      <w:r w:rsidRPr="007B54AF">
        <w:rPr>
          <w:rFonts w:ascii="Calibri" w:eastAsia="Calibri" w:hAnsi="Calibri" w:cs="Calibri"/>
          <w:sz w:val="22"/>
          <w:szCs w:val="22"/>
        </w:rPr>
        <w:t xml:space="preserve"> </w:t>
      </w:r>
      <w:r w:rsidR="007B54AF" w:rsidRPr="007B54AF">
        <w:rPr>
          <w:rFonts w:ascii="Calibri" w:eastAsia="Calibri" w:hAnsi="Calibri" w:cs="Calibri"/>
          <w:sz w:val="22"/>
          <w:szCs w:val="22"/>
        </w:rPr>
        <w:t xml:space="preserve">Students will be transported by </w:t>
      </w:r>
      <w:r w:rsidR="00973135">
        <w:rPr>
          <w:rFonts w:ascii="Calibri" w:eastAsia="Calibri" w:hAnsi="Calibri" w:cs="Calibri"/>
          <w:sz w:val="22"/>
          <w:szCs w:val="22"/>
        </w:rPr>
        <w:t>minibus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r w:rsidR="007B54AF" w:rsidRPr="007B54AF">
        <w:rPr>
          <w:rFonts w:ascii="Calibri" w:eastAsia="Calibri" w:hAnsi="Calibri" w:cs="Calibri"/>
          <w:sz w:val="22"/>
          <w:szCs w:val="22"/>
        </w:rPr>
        <w:t xml:space="preserve">We will be leaving </w:t>
      </w:r>
      <w:r w:rsidR="007B54AF">
        <w:rPr>
          <w:rFonts w:ascii="Calibri" w:eastAsia="Calibri" w:hAnsi="Calibri" w:cs="Calibri"/>
          <w:sz w:val="22"/>
          <w:szCs w:val="22"/>
        </w:rPr>
        <w:t xml:space="preserve">Hollywood Bowl </w:t>
      </w:r>
      <w:r w:rsidR="00BE0344">
        <w:rPr>
          <w:rFonts w:ascii="Calibri" w:eastAsia="Calibri" w:hAnsi="Calibri" w:cs="Calibri"/>
          <w:sz w:val="22"/>
          <w:szCs w:val="22"/>
        </w:rPr>
        <w:t xml:space="preserve">and </w:t>
      </w:r>
      <w:r w:rsidR="007B54AF" w:rsidRPr="007B54AF">
        <w:rPr>
          <w:rFonts w:ascii="Calibri" w:eastAsia="Calibri" w:hAnsi="Calibri" w:cs="Calibri"/>
          <w:sz w:val="22"/>
          <w:szCs w:val="22"/>
        </w:rPr>
        <w:t xml:space="preserve">returning to Morton Academy at approximately </w:t>
      </w:r>
      <w:r w:rsidR="00BE0344">
        <w:rPr>
          <w:rFonts w:ascii="Calibri" w:eastAsia="Calibri" w:hAnsi="Calibri" w:cs="Calibri"/>
          <w:sz w:val="22"/>
          <w:szCs w:val="22"/>
        </w:rPr>
        <w:t>3.00pm</w:t>
      </w:r>
      <w:r w:rsidR="00B751C4">
        <w:rPr>
          <w:rFonts w:ascii="Calibri" w:eastAsia="Calibri" w:hAnsi="Calibri" w:cs="Calibri"/>
          <w:sz w:val="22"/>
          <w:szCs w:val="22"/>
        </w:rPr>
        <w:t xml:space="preserve"> where </w:t>
      </w:r>
      <w:r w:rsidR="00055D2A">
        <w:rPr>
          <w:rFonts w:ascii="Calibri" w:eastAsia="Calibri" w:hAnsi="Calibri" w:cs="Calibri"/>
          <w:sz w:val="22"/>
          <w:szCs w:val="22"/>
        </w:rPr>
        <w:t>they</w:t>
      </w:r>
      <w:r w:rsidR="00B751C4">
        <w:rPr>
          <w:rFonts w:ascii="Calibri" w:eastAsia="Calibri" w:hAnsi="Calibri" w:cs="Calibri"/>
          <w:sz w:val="22"/>
          <w:szCs w:val="22"/>
        </w:rPr>
        <w:t xml:space="preserve"> will be </w:t>
      </w:r>
      <w:r w:rsidR="00055D2A">
        <w:rPr>
          <w:rFonts w:ascii="Calibri" w:eastAsia="Calibri" w:hAnsi="Calibri" w:cs="Calibri"/>
          <w:sz w:val="22"/>
          <w:szCs w:val="22"/>
        </w:rPr>
        <w:t>dismissed from the Academy</w:t>
      </w:r>
      <w:r w:rsidR="00DC7D2A">
        <w:rPr>
          <w:rFonts w:ascii="Calibri" w:eastAsia="Calibri" w:hAnsi="Calibri" w:cs="Calibri"/>
          <w:sz w:val="22"/>
          <w:szCs w:val="22"/>
        </w:rPr>
        <w:t xml:space="preserve"> at 3.10pm</w:t>
      </w:r>
      <w:r w:rsidR="00055D2A">
        <w:rPr>
          <w:rFonts w:ascii="Calibri" w:eastAsia="Calibri" w:hAnsi="Calibri" w:cs="Calibri"/>
          <w:sz w:val="22"/>
          <w:szCs w:val="22"/>
        </w:rPr>
        <w:t>.</w:t>
      </w:r>
      <w:r w:rsidR="00BF3439">
        <w:rPr>
          <w:rFonts w:ascii="Calibri" w:eastAsia="Calibri" w:hAnsi="Calibri" w:cs="Calibri"/>
          <w:sz w:val="22"/>
          <w:szCs w:val="22"/>
        </w:rPr>
        <w:t xml:space="preserve">  </w:t>
      </w:r>
    </w:p>
    <w:p w14:paraId="4D11B295" w14:textId="77777777" w:rsidR="007B54AF" w:rsidRDefault="007B54AF" w:rsidP="007B54AF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617D2A66" w14:textId="6307464A" w:rsidR="00F06DC7" w:rsidRDefault="007B54AF" w:rsidP="007B54AF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7B54AF">
        <w:rPr>
          <w:rFonts w:ascii="Calibri" w:eastAsia="Calibri" w:hAnsi="Calibri" w:cs="Calibri"/>
          <w:sz w:val="22"/>
          <w:szCs w:val="22"/>
        </w:rPr>
        <w:t>The</w:t>
      </w:r>
      <w:r w:rsidR="00DC7D2A">
        <w:rPr>
          <w:rFonts w:ascii="Calibri" w:eastAsia="Calibri" w:hAnsi="Calibri" w:cs="Calibri"/>
          <w:sz w:val="22"/>
          <w:szCs w:val="22"/>
        </w:rPr>
        <w:t xml:space="preserve">re will be no </w:t>
      </w:r>
      <w:r w:rsidRPr="007B54AF">
        <w:rPr>
          <w:rFonts w:ascii="Calibri" w:eastAsia="Calibri" w:hAnsi="Calibri" w:cs="Calibri"/>
          <w:sz w:val="22"/>
          <w:szCs w:val="22"/>
        </w:rPr>
        <w:t>cost</w:t>
      </w:r>
      <w:r w:rsidR="007D350A">
        <w:rPr>
          <w:rFonts w:ascii="Calibri" w:eastAsia="Calibri" w:hAnsi="Calibri" w:cs="Calibri"/>
          <w:sz w:val="22"/>
          <w:szCs w:val="22"/>
        </w:rPr>
        <w:t xml:space="preserve"> </w:t>
      </w:r>
      <w:r w:rsidR="00DC7D2A">
        <w:rPr>
          <w:rFonts w:ascii="Calibri" w:eastAsia="Calibri" w:hAnsi="Calibri" w:cs="Calibri"/>
          <w:sz w:val="22"/>
          <w:szCs w:val="22"/>
        </w:rPr>
        <w:t>for</w:t>
      </w:r>
      <w:r w:rsidR="007D350A">
        <w:rPr>
          <w:rFonts w:ascii="Calibri" w:eastAsia="Calibri" w:hAnsi="Calibri" w:cs="Calibri"/>
          <w:sz w:val="22"/>
          <w:szCs w:val="22"/>
        </w:rPr>
        <w:t xml:space="preserve"> the trip</w:t>
      </w:r>
      <w:r w:rsidRPr="007B54AF">
        <w:rPr>
          <w:rFonts w:ascii="Calibri" w:eastAsia="Calibri" w:hAnsi="Calibri" w:cs="Calibri"/>
          <w:sz w:val="22"/>
          <w:szCs w:val="22"/>
        </w:rPr>
        <w:t xml:space="preserve"> </w:t>
      </w:r>
      <w:r w:rsidR="00DC7D2A">
        <w:rPr>
          <w:rFonts w:ascii="Calibri" w:eastAsia="Calibri" w:hAnsi="Calibri" w:cs="Calibri"/>
          <w:sz w:val="22"/>
          <w:szCs w:val="22"/>
        </w:rPr>
        <w:t xml:space="preserve">as the Academy will cover the </w:t>
      </w:r>
      <w:r w:rsidRPr="007B54AF">
        <w:rPr>
          <w:rFonts w:ascii="Calibri" w:eastAsia="Calibri" w:hAnsi="Calibri" w:cs="Calibri"/>
          <w:sz w:val="22"/>
          <w:szCs w:val="22"/>
        </w:rPr>
        <w:t xml:space="preserve">cost of transport and </w:t>
      </w:r>
      <w:r w:rsidR="005661F7">
        <w:rPr>
          <w:rFonts w:ascii="Calibri" w:eastAsia="Calibri" w:hAnsi="Calibri" w:cs="Calibri"/>
          <w:sz w:val="22"/>
          <w:szCs w:val="22"/>
        </w:rPr>
        <w:t>a game of bowling</w:t>
      </w:r>
      <w:r w:rsidR="00B95D3B">
        <w:rPr>
          <w:rFonts w:ascii="Calibri" w:eastAsia="Calibri" w:hAnsi="Calibri" w:cs="Calibri"/>
          <w:sz w:val="22"/>
          <w:szCs w:val="22"/>
        </w:rPr>
        <w:t xml:space="preserve">. </w:t>
      </w:r>
      <w:r w:rsidR="00A9095B">
        <w:rPr>
          <w:rFonts w:ascii="Calibri" w:eastAsia="Calibri" w:hAnsi="Calibri" w:cs="Calibri"/>
          <w:sz w:val="22"/>
          <w:szCs w:val="22"/>
        </w:rPr>
        <w:t xml:space="preserve">Please ensure that </w:t>
      </w:r>
      <w:r w:rsidR="00D01968">
        <w:rPr>
          <w:rFonts w:ascii="Calibri" w:eastAsia="Calibri" w:hAnsi="Calibri" w:cs="Calibri"/>
          <w:sz w:val="22"/>
          <w:szCs w:val="22"/>
        </w:rPr>
        <w:t>your child is in full school uniform.</w:t>
      </w:r>
    </w:p>
    <w:p w14:paraId="12A008DA" w14:textId="6DE0A98D" w:rsidR="007B54AF" w:rsidRPr="007B54AF" w:rsidRDefault="007B54AF" w:rsidP="007B54AF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7B54AF">
        <w:rPr>
          <w:rFonts w:ascii="Calibri" w:eastAsia="Calibri" w:hAnsi="Calibri" w:cs="Calibri"/>
          <w:sz w:val="22"/>
          <w:szCs w:val="22"/>
        </w:rPr>
        <w:t xml:space="preserve">  </w:t>
      </w:r>
    </w:p>
    <w:p w14:paraId="73C52A6C" w14:textId="79CD13E3" w:rsidR="007B54AF" w:rsidRDefault="007B54AF" w:rsidP="007B54AF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7B54AF">
        <w:rPr>
          <w:rFonts w:ascii="Calibri" w:eastAsia="Calibri" w:hAnsi="Calibri" w:cs="Calibri"/>
          <w:sz w:val="22"/>
          <w:szCs w:val="22"/>
        </w:rPr>
        <w:t xml:space="preserve">Any students who do not arrive in ample time for departure from Morton Academy at </w:t>
      </w:r>
      <w:r w:rsidR="00B17D24">
        <w:rPr>
          <w:rFonts w:ascii="Calibri" w:eastAsia="Calibri" w:hAnsi="Calibri" w:cs="Calibri"/>
          <w:sz w:val="22"/>
          <w:szCs w:val="22"/>
        </w:rPr>
        <w:t>1</w:t>
      </w:r>
      <w:r w:rsidR="00E727CA">
        <w:rPr>
          <w:rFonts w:ascii="Calibri" w:eastAsia="Calibri" w:hAnsi="Calibri" w:cs="Calibri"/>
          <w:sz w:val="22"/>
          <w:szCs w:val="22"/>
        </w:rPr>
        <w:t>.15</w:t>
      </w:r>
      <w:r w:rsidR="00B17D24">
        <w:rPr>
          <w:rFonts w:ascii="Calibri" w:eastAsia="Calibri" w:hAnsi="Calibri" w:cs="Calibri"/>
          <w:sz w:val="22"/>
          <w:szCs w:val="22"/>
        </w:rPr>
        <w:t>pm following their lunch</w:t>
      </w:r>
      <w:r w:rsidRPr="007B54AF">
        <w:rPr>
          <w:rFonts w:ascii="Calibri" w:eastAsia="Calibri" w:hAnsi="Calibri" w:cs="Calibri"/>
          <w:sz w:val="22"/>
          <w:szCs w:val="22"/>
        </w:rPr>
        <w:t xml:space="preserve"> will </w:t>
      </w:r>
      <w:r w:rsidR="004E6819">
        <w:rPr>
          <w:rFonts w:ascii="Calibri" w:eastAsia="Calibri" w:hAnsi="Calibri" w:cs="Calibri"/>
          <w:sz w:val="22"/>
          <w:szCs w:val="22"/>
        </w:rPr>
        <w:t>be unable</w:t>
      </w:r>
      <w:r w:rsidRPr="007B54AF">
        <w:rPr>
          <w:rFonts w:ascii="Calibri" w:eastAsia="Calibri" w:hAnsi="Calibri" w:cs="Calibri"/>
          <w:sz w:val="22"/>
          <w:szCs w:val="22"/>
        </w:rPr>
        <w:t xml:space="preserve"> to attend</w:t>
      </w:r>
      <w:r w:rsidR="00E727CA">
        <w:rPr>
          <w:rFonts w:ascii="Calibri" w:eastAsia="Calibri" w:hAnsi="Calibri" w:cs="Calibri"/>
          <w:sz w:val="22"/>
          <w:szCs w:val="22"/>
        </w:rPr>
        <w:t>.</w:t>
      </w:r>
      <w:r w:rsidRPr="007B54AF">
        <w:rPr>
          <w:rFonts w:ascii="Calibri" w:eastAsia="Calibri" w:hAnsi="Calibri" w:cs="Calibri"/>
          <w:sz w:val="22"/>
          <w:szCs w:val="22"/>
        </w:rPr>
        <w:t xml:space="preserve"> </w:t>
      </w:r>
    </w:p>
    <w:p w14:paraId="18111D8D" w14:textId="77777777" w:rsidR="00F91465" w:rsidRPr="00B82D9A" w:rsidRDefault="00F91465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6D82E55C" w14:textId="79A4D73B" w:rsidR="009C4BA6" w:rsidRDefault="00613386" w:rsidP="00603101">
      <w:pPr>
        <w:spacing w:after="120" w:line="276" w:lineRule="auto"/>
        <w:rPr>
          <w:rFonts w:ascii="Calibri" w:eastAsia="Calibri" w:hAnsi="Calibri" w:cs="Calibri"/>
          <w:sz w:val="22"/>
          <w:szCs w:val="22"/>
          <w:lang w:val="en-GB"/>
        </w:rPr>
      </w:pPr>
      <w:r>
        <w:rPr>
          <w:rFonts w:ascii="Calibri" w:eastAsia="Calibri" w:hAnsi="Calibri" w:cs="Calibri"/>
          <w:sz w:val="22"/>
          <w:szCs w:val="22"/>
          <w:lang w:val="en-GB"/>
        </w:rPr>
        <w:t>Yours sincerely</w:t>
      </w:r>
    </w:p>
    <w:p w14:paraId="4FAD063F" w14:textId="45DAD5F4" w:rsidR="00B136AB" w:rsidRPr="00B136AB" w:rsidRDefault="00B136AB" w:rsidP="00B136AB">
      <w:pPr>
        <w:spacing w:after="120" w:line="276" w:lineRule="auto"/>
        <w:rPr>
          <w:rFonts w:ascii="Calibri" w:eastAsia="Calibri" w:hAnsi="Calibri" w:cs="Calibri"/>
          <w:sz w:val="22"/>
          <w:szCs w:val="22"/>
          <w:lang w:val="en-GB"/>
        </w:rPr>
      </w:pPr>
      <w:r>
        <w:rPr>
          <w:rFonts w:ascii="Calibri" w:eastAsia="Calibri" w:hAnsi="Calibri" w:cs="Calibri"/>
          <w:sz w:val="22"/>
          <w:szCs w:val="22"/>
          <w:lang w:val="en-GB"/>
        </w:rPr>
        <w:t xml:space="preserve">  </w:t>
      </w:r>
      <w:r w:rsidRPr="00B136AB">
        <w:rPr>
          <w:rFonts w:ascii="Calibri" w:eastAsia="Calibri" w:hAnsi="Calibri" w:cs="Calibri"/>
          <w:noProof/>
          <w:sz w:val="22"/>
          <w:szCs w:val="22"/>
          <w:lang w:val="en-GB"/>
        </w:rPr>
        <w:drawing>
          <wp:inline distT="0" distB="0" distL="0" distR="0" wp14:anchorId="751C09B3" wp14:editId="7DBD88E6">
            <wp:extent cx="1181100" cy="311989"/>
            <wp:effectExtent l="0" t="0" r="0" b="0"/>
            <wp:docPr id="109795731" name="Picture 2" descr="A close-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5731" name="Picture 2" descr="A close-up of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99" cy="31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A3BC7" w14:textId="3BD58038" w:rsidR="00B136AB" w:rsidRDefault="00B136AB" w:rsidP="00603101">
      <w:pPr>
        <w:spacing w:after="120"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14:paraId="18111D91" w14:textId="3AB9037E" w:rsidR="00F91465" w:rsidRDefault="009C4BA6" w:rsidP="00A91C40">
      <w:pPr>
        <w:spacing w:line="276" w:lineRule="auto"/>
        <w:rPr>
          <w:rFonts w:ascii="Calibri" w:eastAsia="Calibri" w:hAnsi="Calibri" w:cs="Calibri"/>
          <w:sz w:val="22"/>
          <w:szCs w:val="22"/>
          <w:lang w:val="en-GB"/>
        </w:rPr>
      </w:pPr>
      <w:r>
        <w:rPr>
          <w:rFonts w:ascii="Calibri" w:eastAsia="Calibri" w:hAnsi="Calibri" w:cs="Calibri"/>
          <w:sz w:val="22"/>
          <w:szCs w:val="22"/>
          <w:lang w:val="en-GB"/>
        </w:rPr>
        <w:t>Mr M McClelland</w:t>
      </w:r>
      <w:r w:rsidR="00613386">
        <w:rPr>
          <w:rFonts w:ascii="Calibri" w:eastAsia="Calibri" w:hAnsi="Calibri" w:cs="Calibri"/>
          <w:sz w:val="22"/>
          <w:szCs w:val="22"/>
          <w:lang w:val="en-GB"/>
        </w:rPr>
        <w:tab/>
      </w:r>
      <w:r w:rsidR="00613386">
        <w:rPr>
          <w:rFonts w:ascii="Calibri" w:eastAsia="Calibri" w:hAnsi="Calibri" w:cs="Calibri"/>
          <w:sz w:val="22"/>
          <w:szCs w:val="22"/>
          <w:lang w:val="en-GB"/>
        </w:rPr>
        <w:tab/>
      </w:r>
      <w:r w:rsidR="00613386">
        <w:rPr>
          <w:rFonts w:ascii="Calibri" w:eastAsia="Calibri" w:hAnsi="Calibri" w:cs="Calibri"/>
          <w:sz w:val="22"/>
          <w:szCs w:val="22"/>
          <w:lang w:val="en-GB"/>
        </w:rPr>
        <w:tab/>
      </w:r>
    </w:p>
    <w:p w14:paraId="18111D92" w14:textId="4F6A43D4" w:rsidR="00F91465" w:rsidRDefault="009C4BA6">
      <w:pPr>
        <w:spacing w:line="276" w:lineRule="auto"/>
        <w:rPr>
          <w:rFonts w:ascii="Calibri" w:eastAsia="Calibri" w:hAnsi="Calibri" w:cs="Calibri"/>
          <w:sz w:val="22"/>
          <w:szCs w:val="22"/>
          <w:lang w:val="en-GB"/>
        </w:rPr>
      </w:pPr>
      <w:r>
        <w:rPr>
          <w:rFonts w:ascii="Calibri" w:eastAsia="Calibri" w:hAnsi="Calibri" w:cs="Calibri"/>
          <w:sz w:val="22"/>
          <w:szCs w:val="22"/>
          <w:lang w:val="en-GB"/>
        </w:rPr>
        <w:t xml:space="preserve">Vice Principal </w:t>
      </w:r>
    </w:p>
    <w:p w14:paraId="18111D93" w14:textId="77777777" w:rsidR="00F91465" w:rsidRDefault="00F91465">
      <w:pPr>
        <w:spacing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14:paraId="7673B0DB" w14:textId="77777777" w:rsidR="00A02AD2" w:rsidRDefault="00A02AD2" w:rsidP="00A02AD2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………………………………………………………………………………………………………………………………………………………………………</w:t>
      </w:r>
    </w:p>
    <w:p w14:paraId="5DD5633A" w14:textId="77777777" w:rsidR="00D01968" w:rsidRDefault="00D01968" w:rsidP="00A02AD2">
      <w:pPr>
        <w:rPr>
          <w:rFonts w:cs="Arial"/>
          <w:b/>
          <w:sz w:val="22"/>
          <w:szCs w:val="22"/>
        </w:rPr>
      </w:pPr>
    </w:p>
    <w:p w14:paraId="01078E1D" w14:textId="2920792C" w:rsidR="00A02AD2" w:rsidRPr="00DF50BA" w:rsidRDefault="00A02AD2" w:rsidP="00A02AD2">
      <w:pPr>
        <w:rPr>
          <w:rFonts w:cs="Arial"/>
          <w:b/>
          <w:i/>
          <w:iCs/>
          <w:sz w:val="22"/>
          <w:szCs w:val="22"/>
        </w:rPr>
      </w:pPr>
      <w:r w:rsidRPr="00DF50BA">
        <w:rPr>
          <w:rFonts w:cs="Arial"/>
          <w:b/>
          <w:sz w:val="22"/>
          <w:szCs w:val="22"/>
        </w:rPr>
        <w:t>Permission Slip</w:t>
      </w:r>
      <w:r w:rsidRPr="00DF50BA">
        <w:rPr>
          <w:rFonts w:cs="Arial"/>
          <w:b/>
          <w:i/>
          <w:iCs/>
          <w:sz w:val="22"/>
          <w:szCs w:val="22"/>
        </w:rPr>
        <w:t xml:space="preserve"> – Please return your slip to </w:t>
      </w:r>
      <w:r>
        <w:rPr>
          <w:rFonts w:cs="Arial"/>
          <w:b/>
          <w:i/>
          <w:iCs/>
          <w:sz w:val="22"/>
          <w:szCs w:val="22"/>
        </w:rPr>
        <w:t>Mr McClelland</w:t>
      </w:r>
    </w:p>
    <w:p w14:paraId="19E38D8F" w14:textId="77777777" w:rsidR="00A02AD2" w:rsidRPr="00DF50BA" w:rsidRDefault="00A02AD2" w:rsidP="00A02AD2">
      <w:pPr>
        <w:rPr>
          <w:rFonts w:cs="Arial"/>
          <w:sz w:val="22"/>
          <w:szCs w:val="22"/>
        </w:rPr>
      </w:pPr>
    </w:p>
    <w:p w14:paraId="49BA6212" w14:textId="6F1F315A" w:rsidR="00A02AD2" w:rsidRPr="00752DC7" w:rsidRDefault="00C02BAD" w:rsidP="00A02AD2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Hollywood Bowl</w:t>
      </w:r>
    </w:p>
    <w:p w14:paraId="0E511795" w14:textId="77777777" w:rsidR="00A02AD2" w:rsidRPr="00DF50BA" w:rsidRDefault="00A02AD2" w:rsidP="00A02AD2">
      <w:pPr>
        <w:rPr>
          <w:rFonts w:cs="Arial"/>
          <w:b/>
          <w:sz w:val="22"/>
          <w:szCs w:val="22"/>
        </w:rPr>
      </w:pPr>
    </w:p>
    <w:p w14:paraId="5802726A" w14:textId="77777777" w:rsidR="00A02AD2" w:rsidRPr="00DF50BA" w:rsidRDefault="00A02AD2" w:rsidP="00A02AD2">
      <w:pPr>
        <w:rPr>
          <w:rFonts w:cs="Arial"/>
          <w:sz w:val="22"/>
          <w:szCs w:val="22"/>
        </w:rPr>
      </w:pPr>
      <w:r w:rsidRPr="00DF50BA">
        <w:rPr>
          <w:rFonts w:cs="Arial"/>
          <w:sz w:val="22"/>
          <w:szCs w:val="22"/>
        </w:rPr>
        <w:t>I give permission for my child</w:t>
      </w:r>
      <w:r>
        <w:rPr>
          <w:rFonts w:cs="Arial"/>
          <w:sz w:val="22"/>
          <w:szCs w:val="22"/>
        </w:rPr>
        <w:t>:</w:t>
      </w:r>
      <w:r w:rsidRPr="00DF50BA">
        <w:rPr>
          <w:rFonts w:cs="Arial"/>
          <w:sz w:val="22"/>
          <w:szCs w:val="22"/>
        </w:rPr>
        <w:t xml:space="preserve"> ……………………………..…………………………….…………………………………. Tutor</w:t>
      </w:r>
      <w:r>
        <w:rPr>
          <w:rFonts w:cs="Arial"/>
          <w:sz w:val="22"/>
          <w:szCs w:val="22"/>
        </w:rPr>
        <w:t>:</w:t>
      </w:r>
      <w:r w:rsidRPr="00DF50BA">
        <w:rPr>
          <w:rFonts w:cs="Arial"/>
          <w:sz w:val="22"/>
          <w:szCs w:val="22"/>
        </w:rPr>
        <w:t xml:space="preserve"> …………..…………</w:t>
      </w:r>
    </w:p>
    <w:p w14:paraId="70EC2AB1" w14:textId="548A5986" w:rsidR="00A02AD2" w:rsidRDefault="00A02AD2" w:rsidP="00A02AD2">
      <w:pPr>
        <w:rPr>
          <w:rFonts w:cs="Arial"/>
          <w:sz w:val="22"/>
          <w:szCs w:val="22"/>
        </w:rPr>
      </w:pPr>
      <w:r w:rsidRPr="00DF50BA">
        <w:rPr>
          <w:rFonts w:cs="Arial"/>
          <w:sz w:val="22"/>
          <w:szCs w:val="22"/>
        </w:rPr>
        <w:t xml:space="preserve">to attend </w:t>
      </w:r>
      <w:r w:rsidR="00C02BAD">
        <w:rPr>
          <w:rFonts w:cs="Arial"/>
          <w:sz w:val="22"/>
          <w:szCs w:val="22"/>
        </w:rPr>
        <w:t>Hollywood Bowl on Wednesday, 18</w:t>
      </w:r>
      <w:r w:rsidR="00C02BAD" w:rsidRPr="00C02BAD">
        <w:rPr>
          <w:rFonts w:cs="Arial"/>
          <w:sz w:val="22"/>
          <w:szCs w:val="22"/>
          <w:vertAlign w:val="superscript"/>
        </w:rPr>
        <w:t>th</w:t>
      </w:r>
      <w:r w:rsidR="00C02BAD">
        <w:rPr>
          <w:rFonts w:cs="Arial"/>
          <w:sz w:val="22"/>
          <w:szCs w:val="22"/>
        </w:rPr>
        <w:t xml:space="preserve"> December</w:t>
      </w:r>
    </w:p>
    <w:p w14:paraId="2F2EAE81" w14:textId="77777777" w:rsidR="00A02AD2" w:rsidRPr="00DF50BA" w:rsidRDefault="00A02AD2" w:rsidP="00A02AD2">
      <w:pPr>
        <w:rPr>
          <w:rFonts w:cs="Arial"/>
          <w:b/>
          <w:sz w:val="22"/>
          <w:szCs w:val="22"/>
        </w:rPr>
      </w:pPr>
    </w:p>
    <w:p w14:paraId="2CE95B6A" w14:textId="77777777" w:rsidR="00A02AD2" w:rsidRPr="00DF50BA" w:rsidRDefault="00A02AD2" w:rsidP="00A02AD2">
      <w:pPr>
        <w:pStyle w:val="NoSpacing"/>
        <w:rPr>
          <w:rFonts w:cs="Arial"/>
        </w:rPr>
      </w:pPr>
      <w:r w:rsidRPr="00DF50BA">
        <w:rPr>
          <w:rFonts w:cs="Arial"/>
        </w:rPr>
        <w:t>I confirm that medical and contact information are as currently held by the school.</w:t>
      </w:r>
    </w:p>
    <w:p w14:paraId="0F64AF1A" w14:textId="77777777" w:rsidR="00A02AD2" w:rsidRPr="00DF50BA" w:rsidRDefault="00A02AD2" w:rsidP="00A02AD2">
      <w:pPr>
        <w:pStyle w:val="NoSpacing"/>
        <w:jc w:val="both"/>
        <w:rPr>
          <w:rFonts w:cs="Arial"/>
        </w:rPr>
      </w:pPr>
    </w:p>
    <w:p w14:paraId="249E37C3" w14:textId="77777777" w:rsidR="00A02AD2" w:rsidRPr="00DF50BA" w:rsidRDefault="00A02AD2" w:rsidP="00A02AD2">
      <w:pPr>
        <w:pStyle w:val="NoSpacing"/>
        <w:jc w:val="both"/>
        <w:rPr>
          <w:rFonts w:cs="Arial"/>
        </w:rPr>
      </w:pPr>
      <w:r w:rsidRPr="00DF50BA">
        <w:rPr>
          <w:rFonts w:cs="Arial"/>
        </w:rPr>
        <w:t>Signed Parent/Carer</w:t>
      </w:r>
      <w:r>
        <w:rPr>
          <w:rFonts w:cs="Arial"/>
        </w:rPr>
        <w:t>:</w:t>
      </w:r>
      <w:r w:rsidRPr="00DF50BA">
        <w:rPr>
          <w:rFonts w:cs="Arial"/>
        </w:rPr>
        <w:t xml:space="preserve"> …….…………………………..………………………………………………………………..……………. Date</w:t>
      </w:r>
      <w:r>
        <w:rPr>
          <w:rFonts w:cs="Arial"/>
        </w:rPr>
        <w:t>:</w:t>
      </w:r>
      <w:r w:rsidRPr="00DF50BA">
        <w:rPr>
          <w:rFonts w:cs="Arial"/>
        </w:rPr>
        <w:t xml:space="preserve"> ……………..……….</w:t>
      </w:r>
    </w:p>
    <w:p w14:paraId="52F0AEEE" w14:textId="77777777" w:rsidR="00A02AD2" w:rsidRDefault="00A02AD2">
      <w:pPr>
        <w:spacing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14:paraId="18111DC1" w14:textId="77777777" w:rsidR="00F91465" w:rsidRDefault="00F91465"/>
    <w:sectPr w:rsidR="00F91465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2098" w:footer="1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2ABB18" w14:textId="77777777" w:rsidR="0078726B" w:rsidRDefault="0078726B">
      <w:r>
        <w:separator/>
      </w:r>
    </w:p>
  </w:endnote>
  <w:endnote w:type="continuationSeparator" w:id="0">
    <w:p w14:paraId="62252DD2" w14:textId="77777777" w:rsidR="0078726B" w:rsidRDefault="00787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B1E9B2" w14:textId="77777777" w:rsidR="0078726B" w:rsidRDefault="0078726B">
      <w:r>
        <w:separator/>
      </w:r>
    </w:p>
  </w:footnote>
  <w:footnote w:type="continuationSeparator" w:id="0">
    <w:p w14:paraId="746BAFB1" w14:textId="77777777" w:rsidR="0078726B" w:rsidRDefault="00787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11DC6" w14:textId="77777777" w:rsidR="00F91465" w:rsidRDefault="00481121">
    <w:pPr>
      <w:pStyle w:val="Header"/>
    </w:pPr>
    <w:r>
      <w:rPr>
        <w:noProof/>
        <w:lang w:eastAsia="en-GB"/>
      </w:rPr>
      <w:pict w14:anchorId="18111D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760683" o:spid="_x0000_s1029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RRMA Letterhead Re-s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11DC7" w14:textId="77777777" w:rsidR="00F91465" w:rsidRDefault="00481121">
    <w:pPr>
      <w:pStyle w:val="Header"/>
    </w:pPr>
    <w:r>
      <w:rPr>
        <w:noProof/>
        <w:lang w:eastAsia="en-GB"/>
      </w:rPr>
      <w:pict w14:anchorId="18111D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760684" o:spid="_x0000_s1030" type="#_x0000_t75" style="position:absolute;margin-left:-35.8pt;margin-top:-121pt;width:501.45pt;height:847.7pt;z-index:-251659265;mso-position-horizontal-relative:margin;mso-position-vertical-relative:margin" o:allowincell="f">
          <v:imagedata r:id="rId1" o:title="RRMA Letterhead Re-set" cropbottom="-467f" cropright="10323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11DC8" w14:textId="77777777" w:rsidR="00F91465" w:rsidRDefault="00481121">
    <w:pPr>
      <w:pStyle w:val="Header"/>
    </w:pPr>
    <w:r>
      <w:rPr>
        <w:noProof/>
        <w:lang w:eastAsia="en-GB"/>
      </w:rPr>
      <w:pict w14:anchorId="18111D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760682" o:spid="_x0000_s1028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RRMA Letterhead Re-s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273078"/>
    <w:multiLevelType w:val="hybridMultilevel"/>
    <w:tmpl w:val="8FC2A4C0"/>
    <w:lvl w:ilvl="0" w:tplc="42B0EAE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EC2836"/>
    <w:multiLevelType w:val="hybridMultilevel"/>
    <w:tmpl w:val="4EB6ED2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05124950">
    <w:abstractNumId w:val="1"/>
  </w:num>
  <w:num w:numId="2" w16cid:durableId="718356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465"/>
    <w:rsid w:val="00004AB7"/>
    <w:rsid w:val="00020121"/>
    <w:rsid w:val="00033E77"/>
    <w:rsid w:val="00037D5B"/>
    <w:rsid w:val="00045CFB"/>
    <w:rsid w:val="00055D2A"/>
    <w:rsid w:val="000820D3"/>
    <w:rsid w:val="00083211"/>
    <w:rsid w:val="00084B5D"/>
    <w:rsid w:val="000A2359"/>
    <w:rsid w:val="000A58A3"/>
    <w:rsid w:val="000B4FA4"/>
    <w:rsid w:val="000E1518"/>
    <w:rsid w:val="000E2A78"/>
    <w:rsid w:val="001314BF"/>
    <w:rsid w:val="001404B5"/>
    <w:rsid w:val="00146E5D"/>
    <w:rsid w:val="001545D0"/>
    <w:rsid w:val="00181EAF"/>
    <w:rsid w:val="00194322"/>
    <w:rsid w:val="001A3E42"/>
    <w:rsid w:val="001B0DDC"/>
    <w:rsid w:val="001B4D20"/>
    <w:rsid w:val="001C69E0"/>
    <w:rsid w:val="001D2BCB"/>
    <w:rsid w:val="00205134"/>
    <w:rsid w:val="00212F2B"/>
    <w:rsid w:val="002452F4"/>
    <w:rsid w:val="00272739"/>
    <w:rsid w:val="002A7602"/>
    <w:rsid w:val="002B3C0B"/>
    <w:rsid w:val="002B4B7C"/>
    <w:rsid w:val="002B6F47"/>
    <w:rsid w:val="002C3C86"/>
    <w:rsid w:val="002E08A0"/>
    <w:rsid w:val="002E18AA"/>
    <w:rsid w:val="002E63EA"/>
    <w:rsid w:val="002F5A97"/>
    <w:rsid w:val="003043A0"/>
    <w:rsid w:val="0036316E"/>
    <w:rsid w:val="00364361"/>
    <w:rsid w:val="003B7B72"/>
    <w:rsid w:val="003C15FE"/>
    <w:rsid w:val="003D60A5"/>
    <w:rsid w:val="003E6D93"/>
    <w:rsid w:val="003E7E4E"/>
    <w:rsid w:val="004266B0"/>
    <w:rsid w:val="004269E2"/>
    <w:rsid w:val="00434477"/>
    <w:rsid w:val="00461FCF"/>
    <w:rsid w:val="004716DE"/>
    <w:rsid w:val="00481121"/>
    <w:rsid w:val="00485EE7"/>
    <w:rsid w:val="004969D6"/>
    <w:rsid w:val="004A0375"/>
    <w:rsid w:val="004A4157"/>
    <w:rsid w:val="004A6D75"/>
    <w:rsid w:val="004A7D1D"/>
    <w:rsid w:val="004B00C6"/>
    <w:rsid w:val="004B5A57"/>
    <w:rsid w:val="004B7991"/>
    <w:rsid w:val="004C45E4"/>
    <w:rsid w:val="004E6819"/>
    <w:rsid w:val="00502690"/>
    <w:rsid w:val="00523A3C"/>
    <w:rsid w:val="005314B4"/>
    <w:rsid w:val="00561B8B"/>
    <w:rsid w:val="005661F7"/>
    <w:rsid w:val="00595EFB"/>
    <w:rsid w:val="005A0498"/>
    <w:rsid w:val="005A6972"/>
    <w:rsid w:val="005A6F9F"/>
    <w:rsid w:val="005B440D"/>
    <w:rsid w:val="00603101"/>
    <w:rsid w:val="0060310D"/>
    <w:rsid w:val="00603433"/>
    <w:rsid w:val="00613386"/>
    <w:rsid w:val="00632B6E"/>
    <w:rsid w:val="00681C54"/>
    <w:rsid w:val="0069379D"/>
    <w:rsid w:val="006A3C03"/>
    <w:rsid w:val="006C76E9"/>
    <w:rsid w:val="006D686B"/>
    <w:rsid w:val="006E5C52"/>
    <w:rsid w:val="006E65A1"/>
    <w:rsid w:val="006E6B2B"/>
    <w:rsid w:val="007113EF"/>
    <w:rsid w:val="007159DA"/>
    <w:rsid w:val="00721434"/>
    <w:rsid w:val="007353D4"/>
    <w:rsid w:val="00736842"/>
    <w:rsid w:val="00751B37"/>
    <w:rsid w:val="00757F1F"/>
    <w:rsid w:val="00764E86"/>
    <w:rsid w:val="007759C8"/>
    <w:rsid w:val="0078726B"/>
    <w:rsid w:val="0079374C"/>
    <w:rsid w:val="00795A06"/>
    <w:rsid w:val="007B4E25"/>
    <w:rsid w:val="007B54AF"/>
    <w:rsid w:val="007B603E"/>
    <w:rsid w:val="007C177B"/>
    <w:rsid w:val="007D350A"/>
    <w:rsid w:val="00801477"/>
    <w:rsid w:val="00832A21"/>
    <w:rsid w:val="00851451"/>
    <w:rsid w:val="00872738"/>
    <w:rsid w:val="008D50E9"/>
    <w:rsid w:val="008F071D"/>
    <w:rsid w:val="00902862"/>
    <w:rsid w:val="00934F2D"/>
    <w:rsid w:val="00973135"/>
    <w:rsid w:val="00974DB5"/>
    <w:rsid w:val="00986A9F"/>
    <w:rsid w:val="00987ABC"/>
    <w:rsid w:val="009A555D"/>
    <w:rsid w:val="009B2EC4"/>
    <w:rsid w:val="009B79FA"/>
    <w:rsid w:val="009C34C6"/>
    <w:rsid w:val="009C4BA6"/>
    <w:rsid w:val="009D0065"/>
    <w:rsid w:val="009D1604"/>
    <w:rsid w:val="009E1995"/>
    <w:rsid w:val="009F1A5E"/>
    <w:rsid w:val="00A02AD2"/>
    <w:rsid w:val="00A06CA9"/>
    <w:rsid w:val="00A342A0"/>
    <w:rsid w:val="00A37821"/>
    <w:rsid w:val="00A67601"/>
    <w:rsid w:val="00A711E6"/>
    <w:rsid w:val="00A831A8"/>
    <w:rsid w:val="00A9095B"/>
    <w:rsid w:val="00A91C40"/>
    <w:rsid w:val="00AA0C06"/>
    <w:rsid w:val="00AA39B1"/>
    <w:rsid w:val="00AC551B"/>
    <w:rsid w:val="00AD0120"/>
    <w:rsid w:val="00AE039F"/>
    <w:rsid w:val="00AE5635"/>
    <w:rsid w:val="00B136AB"/>
    <w:rsid w:val="00B17D24"/>
    <w:rsid w:val="00B47ED1"/>
    <w:rsid w:val="00B50E28"/>
    <w:rsid w:val="00B64FC3"/>
    <w:rsid w:val="00B751C4"/>
    <w:rsid w:val="00B76EE6"/>
    <w:rsid w:val="00B82D9A"/>
    <w:rsid w:val="00B95D3B"/>
    <w:rsid w:val="00BB4FB5"/>
    <w:rsid w:val="00BE0344"/>
    <w:rsid w:val="00BE1596"/>
    <w:rsid w:val="00BF3439"/>
    <w:rsid w:val="00C01788"/>
    <w:rsid w:val="00C02BAD"/>
    <w:rsid w:val="00C03A64"/>
    <w:rsid w:val="00C30163"/>
    <w:rsid w:val="00C46933"/>
    <w:rsid w:val="00C653F8"/>
    <w:rsid w:val="00C91489"/>
    <w:rsid w:val="00CD785D"/>
    <w:rsid w:val="00CE195B"/>
    <w:rsid w:val="00CF00FE"/>
    <w:rsid w:val="00D01968"/>
    <w:rsid w:val="00D102F8"/>
    <w:rsid w:val="00D117C2"/>
    <w:rsid w:val="00D174D5"/>
    <w:rsid w:val="00D71B6B"/>
    <w:rsid w:val="00D777F6"/>
    <w:rsid w:val="00DA0E50"/>
    <w:rsid w:val="00DA6D0C"/>
    <w:rsid w:val="00DC7D2A"/>
    <w:rsid w:val="00DE3595"/>
    <w:rsid w:val="00DE3F84"/>
    <w:rsid w:val="00E02E30"/>
    <w:rsid w:val="00E1508D"/>
    <w:rsid w:val="00E16AB2"/>
    <w:rsid w:val="00E23197"/>
    <w:rsid w:val="00E56958"/>
    <w:rsid w:val="00E629C4"/>
    <w:rsid w:val="00E65808"/>
    <w:rsid w:val="00E727CA"/>
    <w:rsid w:val="00E85D22"/>
    <w:rsid w:val="00EA6A64"/>
    <w:rsid w:val="00EB71B6"/>
    <w:rsid w:val="00EC32B0"/>
    <w:rsid w:val="00EC3BBE"/>
    <w:rsid w:val="00EF6F44"/>
    <w:rsid w:val="00EF7AC4"/>
    <w:rsid w:val="00F06DC7"/>
    <w:rsid w:val="00F131CD"/>
    <w:rsid w:val="00F26D59"/>
    <w:rsid w:val="00F44277"/>
    <w:rsid w:val="00F46D3F"/>
    <w:rsid w:val="00F5687E"/>
    <w:rsid w:val="00F67E40"/>
    <w:rsid w:val="00F7168C"/>
    <w:rsid w:val="00F91465"/>
    <w:rsid w:val="00F92C32"/>
    <w:rsid w:val="00FA6ABF"/>
    <w:rsid w:val="00FB5855"/>
    <w:rsid w:val="00FF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111D7F"/>
  <w15:chartTrackingRefBased/>
  <w15:docId w15:val="{28AA55E6-5DC8-4146-BF35-063F40580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B4F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136A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20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.reay\AppData\Local\Microsoft\Windows\INetCache\Content.Outlook\41WATH6K\RRMA%20-%20Electronic%20Letterhead%20-%2019.12.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d6c52eed-e80c-4c6c-8ab2-5364ba82b94e">
      <Terms xmlns="http://schemas.microsoft.com/office/infopath/2007/PartnerControls"/>
    </lcf76f155ced4ddcb4097134ff3c332f>
    <TaxCatchAll xmlns="a7fb71c0-baec-4d0a-a97b-b10998550b0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C4627EEAD00842A7615B972DC236D9" ma:contentTypeVersion="20" ma:contentTypeDescription="Create a new document." ma:contentTypeScope="" ma:versionID="dd0ee4f532f02e11a278ac2d4c94041f">
  <xsd:schema xmlns:xsd="http://www.w3.org/2001/XMLSchema" xmlns:xs="http://www.w3.org/2001/XMLSchema" xmlns:p="http://schemas.microsoft.com/office/2006/metadata/properties" xmlns:ns1="http://schemas.microsoft.com/sharepoint/v3" xmlns:ns2="d6c52eed-e80c-4c6c-8ab2-5364ba82b94e" xmlns:ns3="a7fb71c0-baec-4d0a-a97b-b10998550b07" targetNamespace="http://schemas.microsoft.com/office/2006/metadata/properties" ma:root="true" ma:fieldsID="c4634a343c821fd147fab1d47dbff1aa" ns1:_="" ns2:_="" ns3:_="">
    <xsd:import namespace="http://schemas.microsoft.com/sharepoint/v3"/>
    <xsd:import namespace="d6c52eed-e80c-4c6c-8ab2-5364ba82b94e"/>
    <xsd:import namespace="a7fb71c0-baec-4d0a-a97b-b10998550b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52eed-e80c-4c6c-8ab2-5364ba82b9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9419993-69dd-495d-a097-f8bccc865a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b71c0-baec-4d0a-a97b-b10998550b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1ccd603-bcab-44b7-bc18-cc525d32cc60}" ma:internalName="TaxCatchAll" ma:showField="CatchAllData" ma:web="a7fb71c0-baec-4d0a-a97b-b10998550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55F6D0-C0E6-4DF9-A0BA-C7306F610E0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6c52eed-e80c-4c6c-8ab2-5364ba82b94e"/>
    <ds:schemaRef ds:uri="a7fb71c0-baec-4d0a-a97b-b10998550b07"/>
  </ds:schemaRefs>
</ds:datastoreItem>
</file>

<file path=customXml/itemProps2.xml><?xml version="1.0" encoding="utf-8"?>
<ds:datastoreItem xmlns:ds="http://schemas.openxmlformats.org/officeDocument/2006/customXml" ds:itemID="{91591236-F963-4CC0-8192-EC317D1EE5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CADEB5-FC68-4354-938D-5891C8E33F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6c52eed-e80c-4c6c-8ab2-5364ba82b94e"/>
    <ds:schemaRef ds:uri="a7fb71c0-baec-4d0a-a97b-b10998550b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RRMA - Electronic Letterhead - 19.12.17.dotx</Template>
  <TotalTime>1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Reay</dc:creator>
  <cp:keywords/>
  <dc:description/>
  <cp:lastModifiedBy>Claire Allen</cp:lastModifiedBy>
  <cp:revision>2</cp:revision>
  <cp:lastPrinted>2021-12-01T10:34:00Z</cp:lastPrinted>
  <dcterms:created xsi:type="dcterms:W3CDTF">2024-12-04T10:05:00Z</dcterms:created>
  <dcterms:modified xsi:type="dcterms:W3CDTF">2024-12-04T10:05:00Z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0x0101003AC4627EEAD00842A7615B972DC236D9</vt:lpwstr>
  </property>
  <property fmtid="{D5CDD505-2E9C-101B-9397-08002B2CF9AE}" pid="3" name="MediaServiceImageTags">
    <vt:lpwstr/>
  </property>
</Properties>
</file>